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D91" w:rsidRDefault="00341D91" w:rsidP="00C06FB6">
      <w:pPr>
        <w:jc w:val="center"/>
        <w:rPr>
          <w:rFonts w:ascii="Comic Sans MS" w:hAnsi="Comic Sans MS"/>
          <w:u w:val="single"/>
        </w:rPr>
      </w:pPr>
      <w:r>
        <w:rPr>
          <w:rFonts w:ascii="Comic Sans MS" w:hAnsi="Comic Sans MS"/>
          <w:u w:val="single"/>
        </w:rPr>
        <w:t>How do the c</w:t>
      </w:r>
      <w:r w:rsidRPr="00C06FB6">
        <w:rPr>
          <w:rFonts w:ascii="Comic Sans MS" w:hAnsi="Comic Sans MS"/>
          <w:u w:val="single"/>
        </w:rPr>
        <w:t>haracter</w:t>
      </w:r>
      <w:r>
        <w:rPr>
          <w:rFonts w:ascii="Comic Sans MS" w:hAnsi="Comic Sans MS"/>
          <w:u w:val="single"/>
        </w:rPr>
        <w:t>’</w:t>
      </w:r>
      <w:r w:rsidRPr="00C06FB6">
        <w:rPr>
          <w:rFonts w:ascii="Comic Sans MS" w:hAnsi="Comic Sans MS"/>
          <w:u w:val="single"/>
        </w:rPr>
        <w:t>s thoughts and feelings</w:t>
      </w:r>
      <w:r>
        <w:rPr>
          <w:rFonts w:ascii="Comic Sans MS" w:hAnsi="Comic Sans MS"/>
          <w:u w:val="single"/>
        </w:rPr>
        <w:t xml:space="preserve"> change?</w:t>
      </w:r>
    </w:p>
    <w:p w:rsidR="00341D91" w:rsidRDefault="00341D91" w:rsidP="00C06FB6">
      <w:pPr>
        <w:jc w:val="center"/>
        <w:rPr>
          <w:rFonts w:ascii="Comic Sans MS" w:hAnsi="Comic Sans MS"/>
          <w:u w:val="single"/>
        </w:rPr>
      </w:pPr>
    </w:p>
    <w:p w:rsidR="00341D91" w:rsidRDefault="00341D91" w:rsidP="00C06FB6">
      <w:pPr>
        <w:jc w:val="center"/>
        <w:rPr>
          <w:rFonts w:ascii="Comic Sans MS" w:hAnsi="Comic Sans MS"/>
          <w:u w:val="single"/>
        </w:rPr>
      </w:pPr>
      <w:r>
        <w:rPr>
          <w:rFonts w:ascii="Comic Sans MS" w:hAnsi="Comic Sans MS"/>
          <w:u w:val="single"/>
        </w:rPr>
        <w:t>Lion</w:t>
      </w:r>
    </w:p>
    <w:p w:rsidR="00341D91" w:rsidRDefault="00341D91" w:rsidP="00944939">
      <w:pPr>
        <w:rPr>
          <w:rFonts w:ascii="Comic Sans MS" w:hAnsi="Comic Sans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05"/>
        <w:gridCol w:w="4505"/>
      </w:tblGrid>
      <w:tr w:rsidR="00341D91" w:rsidRPr="00D95867" w:rsidTr="00D95867">
        <w:tc>
          <w:tcPr>
            <w:tcW w:w="4505" w:type="dxa"/>
          </w:tcPr>
          <w:p w:rsidR="00341D91" w:rsidRPr="00D95867" w:rsidRDefault="00341D91" w:rsidP="00D95867">
            <w:pPr>
              <w:jc w:val="center"/>
              <w:rPr>
                <w:rFonts w:ascii="Comic Sans MS" w:hAnsi="Comic Sans MS"/>
              </w:rPr>
            </w:pPr>
            <w:r>
              <w:rPr>
                <w:noProof/>
                <w:lang w:eastAsia="en-GB"/>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7" o:spid="_x0000_s1026" type="#_x0000_t106" style="position:absolute;left:0;text-align:left;margin-left:34.4pt;margin-top:5.9pt;width:170.35pt;height:1in;z-index:251653632;visibility:visible;v-text-anchor:middle" wrapcoords="12180 0 8088 450 2379 2475 2379 3600 1142 7200 381 7650 -95 9225 -95 10800 285 14400 285 15975 1808 18000 2855 18000 5043 21600 5138 22950 5424 24750 5709 24750 6946 24750 7232 24750 9135 22050 11799 21600 17889 19125 17889 18000 20078 14400 20458 14400 21695 11700 21600 9450 21029 4950 20553 3375 18174 225 17699 0 1218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" adj="6300,24300" strokecolor="#70ad47" strokeweight="1pt">
                  <v:stroke joinstyle="miter"/>
                  <v:textbox>
                    <w:txbxContent>
                      <w:p w:rsidR="00341D91" w:rsidRDefault="00341D91" w:rsidP="00520FEE">
                        <w:pPr>
                          <w:jc w:val="center"/>
                        </w:pPr>
                      </w:p>
                    </w:txbxContent>
                  </v:textbox>
                  <w10:wrap type="through"/>
                </v:shape>
              </w:pict>
            </w:r>
            <w:r w:rsidRPr="00D95867">
              <w:rPr>
                <w:rFonts w:ascii="Comic Sans MS" w:hAnsi="Comic Sans MS"/>
              </w:rPr>
              <w:t>1.</w:t>
            </w:r>
          </w:p>
          <w:p w:rsidR="00341D91" w:rsidRPr="00D95867" w:rsidRDefault="00341D91" w:rsidP="00D95867">
            <w:pPr>
              <w:jc w:val="center"/>
              <w:rPr>
                <w:rFonts w:ascii="Comic Sans MS" w:hAnsi="Comic Sans MS"/>
              </w:rPr>
            </w:pPr>
          </w:p>
          <w:p w:rsidR="00341D91" w:rsidRPr="00D95867" w:rsidRDefault="00341D91" w:rsidP="00D95867">
            <w:pPr>
              <w:jc w:val="center"/>
              <w:rPr>
                <w:rFonts w:ascii="Comic Sans MS" w:hAnsi="Comic Sans MS"/>
              </w:rPr>
            </w:pPr>
          </w:p>
          <w:p w:rsidR="00341D91" w:rsidRPr="00D95867" w:rsidRDefault="00341D91" w:rsidP="00D95867">
            <w:pPr>
              <w:jc w:val="center"/>
              <w:rPr>
                <w:rFonts w:ascii="Comic Sans MS" w:hAnsi="Comic Sans MS"/>
              </w:rPr>
            </w:pPr>
          </w:p>
          <w:p w:rsidR="00341D91" w:rsidRPr="00D95867" w:rsidRDefault="00341D91" w:rsidP="00D95867">
            <w:pPr>
              <w:jc w:val="center"/>
              <w:rPr>
                <w:rFonts w:ascii="Comic Sans MS" w:hAnsi="Comic Sans MS"/>
              </w:rPr>
            </w:pPr>
          </w:p>
          <w:p w:rsidR="00341D91" w:rsidRPr="00D95867" w:rsidRDefault="00341D91" w:rsidP="00D95867">
            <w:pPr>
              <w:jc w:val="center"/>
              <w:rPr>
                <w:rFonts w:ascii="Comic Sans MS" w:hAnsi="Comic Sans MS"/>
              </w:rPr>
            </w:pPr>
          </w:p>
          <w:p w:rsidR="00341D91" w:rsidRPr="00D95867" w:rsidRDefault="00341D91" w:rsidP="00D95867">
            <w:pPr>
              <w:jc w:val="center"/>
              <w:rPr>
                <w:rFonts w:ascii="Comic Sans MS" w:hAnsi="Comic Sans MS"/>
              </w:rPr>
            </w:pPr>
            <w:r w:rsidRPr="00D95867">
              <w:rPr>
                <w:rFonts w:ascii="Comic Sans MS" w:hAnsi="Comic Sans MS"/>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i1025" type="#_x0000_t75" alt="/Users/clareevans/Pictures/Photos Library.photoslibrary/Masters/2020/06/22/20200622-152432/IMG_0750.jpg" style="width:75.75pt;height:99pt;visibility:visible">
                  <v:imagedata r:id="rId4" o:title=""/>
                </v:shape>
              </w:pict>
            </w:r>
          </w:p>
        </w:tc>
        <w:tc>
          <w:tcPr>
            <w:tcW w:w="4505" w:type="dxa"/>
          </w:tcPr>
          <w:p w:rsidR="00341D91" w:rsidRPr="00D95867" w:rsidRDefault="00341D91" w:rsidP="00944939">
            <w:pPr>
              <w:rPr>
                <w:rFonts w:ascii="Comic Sans MS" w:hAnsi="Comic Sans MS"/>
              </w:rPr>
            </w:pPr>
            <w:r>
              <w:rPr>
                <w:noProof/>
                <w:lang w:eastAsia="en-GB"/>
              </w:rPr>
              <w:pict>
                <v:shape id="Cloud Callout 12" o:spid="_x0000_s1027" type="#_x0000_t106" style="position:absolute;margin-left:16.1pt;margin-top:4.75pt;width:180.5pt;height:64pt;z-index:251655680;visibility:visible;mso-position-horizontal-relative:text;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" adj="6300,24300" strokecolor="#70ad47" strokeweight="1pt">
                  <v:stroke joinstyle="miter"/>
                  <v:textbox>
                    <w:txbxContent>
                      <w:p w:rsidR="00341D91" w:rsidRDefault="00341D91" w:rsidP="00384C22">
                        <w:pPr>
                          <w:jc w:val="center"/>
                        </w:pPr>
                      </w:p>
                    </w:txbxContent>
                  </v:textbox>
                </v:shape>
              </w:pict>
            </w:r>
            <w:r w:rsidRPr="00D95867">
              <w:rPr>
                <w:rFonts w:ascii="Comic Sans MS" w:hAnsi="Comic Sans MS"/>
              </w:rPr>
              <w:t>2.</w:t>
            </w:r>
          </w:p>
          <w:p w:rsidR="00341D91" w:rsidRPr="00D95867" w:rsidRDefault="00341D91" w:rsidP="00384C22">
            <w:pPr>
              <w:rPr>
                <w:rFonts w:ascii="Comic Sans MS" w:hAnsi="Comic Sans MS"/>
              </w:rPr>
            </w:pPr>
          </w:p>
          <w:p w:rsidR="00341D91" w:rsidRPr="00D95867" w:rsidRDefault="00341D91" w:rsidP="00D95867">
            <w:pPr>
              <w:jc w:val="center"/>
              <w:rPr>
                <w:rFonts w:ascii="Comic Sans MS" w:hAnsi="Comic Sans MS"/>
              </w:rPr>
            </w:pPr>
          </w:p>
          <w:p w:rsidR="00341D91" w:rsidRPr="00D95867" w:rsidRDefault="00341D91" w:rsidP="00D95867">
            <w:pPr>
              <w:jc w:val="center"/>
              <w:rPr>
                <w:rFonts w:ascii="Comic Sans MS" w:hAnsi="Comic Sans MS"/>
              </w:rPr>
            </w:pPr>
            <w:r>
              <w:rPr>
                <w:noProof/>
                <w:lang w:eastAsia="en-GB"/>
              </w:rPr>
              <w:pict>
                <v:shape id="Picture 17" o:spid="_x0000_s1028" type="#_x0000_t75" alt="/Users/clareevans/Pictures/Photos Library.photoslibrary/Masters/2020/06/22/20200622-152432/IMG_0751.jpg" style="position:absolute;left:0;text-align:left;margin-left:58.75pt;margin-top:26.65pt;width:94pt;height:117.8pt;z-index:251659776;visibility:visible">
                  <v:imagedata r:id="rId5" o:title=""/>
                </v:shape>
              </w:pict>
            </w:r>
          </w:p>
        </w:tc>
      </w:tr>
      <w:tr w:rsidR="00341D91" w:rsidRPr="00D95867" w:rsidTr="00D95867">
        <w:tc>
          <w:tcPr>
            <w:tcW w:w="4505" w:type="dxa"/>
          </w:tcPr>
          <w:p w:rsidR="00341D91" w:rsidRPr="00D95867" w:rsidRDefault="00341D91" w:rsidP="00D95867">
            <w:pPr>
              <w:tabs>
                <w:tab w:val="left" w:pos="1046"/>
                <w:tab w:val="center" w:pos="2144"/>
              </w:tabs>
              <w:rPr>
                <w:rFonts w:ascii="Comic Sans MS" w:hAnsi="Comic Sans MS"/>
              </w:rPr>
            </w:pPr>
            <w:r>
              <w:rPr>
                <w:noProof/>
                <w:lang w:eastAsia="en-GB"/>
              </w:rPr>
              <w:pict>
                <v:shape id="Picture 18" o:spid="_x0000_s1029" type="#_x0000_t75" alt="/Users/clareevans/Pictures/Photos Library.photoslibrary/Masters/2020/06/22/20200622-152432/IMG_0752.jpg" style="position:absolute;margin-left:63.65pt;margin-top:101.3pt;width:86.05pt;height:94.35pt;z-index:251661824;visibility:visible;mso-position-horizontal-relative:text;mso-position-vertical-relative:text">
                  <v:imagedata r:id="rId6" o:title=""/>
                </v:shape>
              </w:pict>
            </w:r>
            <w:r>
              <w:rPr>
                <w:noProof/>
                <w:lang w:eastAsia="en-GB"/>
              </w:rPr>
              <w:pict>
                <v:shape id="Cloud Callout 11" o:spid="_x0000_s1030" type="#_x0000_t106" style="position:absolute;margin-left:25.35pt;margin-top:19pt;width:170.35pt;height:66.2pt;z-index:251654656;visibility:visible;mso-position-horizontal-relative:text;mso-position-vertical-relative:text;v-text-anchor:middle" wrapcoords="12180 0 7517 491 2189 2455 2189 3927 -95 9082 -95 10800 381 15709 381 16200 3711 19636 4187 19636 5043 23564 5709 24791 5804 24791 6756 24791 7137 24791 7993 23809 8944 23564 13893 20373 15796 19636 18841 17182 18745 15709 19221 15709 21600 12518 21600 9573 21219 7855 21124 5400 20744 3927 18174 245 17794 0 1218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" adj="6300,24300" strokecolor="#70ad47" strokeweight="1pt">
                  <v:stroke joinstyle="miter"/>
                  <v:textbox>
                    <w:txbxContent>
                      <w:p w:rsidR="00341D91" w:rsidRDefault="00341D91" w:rsidP="00384C22">
                        <w:pPr>
                          <w:jc w:val="center"/>
                        </w:pPr>
                      </w:p>
                    </w:txbxContent>
                  </v:textbox>
                  <w10:wrap type="through"/>
                </v:shape>
              </w:pict>
            </w:r>
            <w:r w:rsidRPr="00D95867">
              <w:rPr>
                <w:rFonts w:ascii="Comic Sans MS" w:hAnsi="Comic Sans MS"/>
              </w:rPr>
              <w:t>3.</w:t>
            </w:r>
          </w:p>
          <w:p w:rsidR="00341D91" w:rsidRPr="00D95867" w:rsidRDefault="00341D91" w:rsidP="00D95867">
            <w:pPr>
              <w:tabs>
                <w:tab w:val="left" w:pos="1046"/>
                <w:tab w:val="center" w:pos="2144"/>
              </w:tabs>
              <w:rPr>
                <w:rFonts w:ascii="Comic Sans MS" w:hAnsi="Comic Sans MS"/>
              </w:rPr>
            </w:pPr>
          </w:p>
          <w:p w:rsidR="00341D91" w:rsidRPr="00D95867" w:rsidRDefault="00341D91" w:rsidP="00D95867">
            <w:pPr>
              <w:tabs>
                <w:tab w:val="left" w:pos="1046"/>
                <w:tab w:val="center" w:pos="2144"/>
              </w:tabs>
              <w:rPr>
                <w:rFonts w:ascii="Comic Sans MS" w:hAnsi="Comic Sans MS"/>
              </w:rPr>
            </w:pPr>
          </w:p>
          <w:p w:rsidR="00341D91" w:rsidRPr="00D95867" w:rsidRDefault="00341D91" w:rsidP="00D95867">
            <w:pPr>
              <w:tabs>
                <w:tab w:val="left" w:pos="1046"/>
                <w:tab w:val="center" w:pos="2144"/>
              </w:tabs>
              <w:rPr>
                <w:rFonts w:ascii="Comic Sans MS" w:hAnsi="Comic Sans MS"/>
              </w:rPr>
            </w:pPr>
          </w:p>
          <w:p w:rsidR="00341D91" w:rsidRPr="00D95867" w:rsidRDefault="00341D91" w:rsidP="00D95867">
            <w:pPr>
              <w:tabs>
                <w:tab w:val="left" w:pos="1046"/>
                <w:tab w:val="center" w:pos="2144"/>
              </w:tabs>
              <w:jc w:val="center"/>
              <w:rPr>
                <w:rFonts w:ascii="Comic Sans MS" w:hAnsi="Comic Sans MS"/>
              </w:rPr>
            </w:pPr>
          </w:p>
        </w:tc>
        <w:tc>
          <w:tcPr>
            <w:tcW w:w="4505" w:type="dxa"/>
          </w:tcPr>
          <w:p w:rsidR="00341D91" w:rsidRPr="00D95867" w:rsidRDefault="00341D91" w:rsidP="00D95867">
            <w:pPr>
              <w:jc w:val="center"/>
              <w:rPr>
                <w:rFonts w:ascii="Comic Sans MS" w:hAnsi="Comic Sans MS"/>
              </w:rPr>
            </w:pPr>
            <w:r>
              <w:rPr>
                <w:noProof/>
                <w:lang w:eastAsia="en-GB"/>
              </w:rPr>
              <w:pict>
                <v:shape id="Cloud Callout 13" o:spid="_x0000_s1031" type="#_x0000_t106" style="position:absolute;left:0;text-align:left;margin-left:25.15pt;margin-top:8.5pt;width:153.4pt;height:76.7pt;z-index:251656704;visibility:visible;mso-position-horizontal-relative:text;mso-position-vertical-relative:text;v-text-anchor:middle" wrapcoords="12222 0 7797 635 2529 2329 2529 3388 2002 4659 1686 5929 1686 6776 632 7624 -105 9106 -105 10588 316 13553 316 14824 738 16941 5058 20329 5584 20329 5163 21388 5058 23718 5690 24776 5795 24776 6743 24776 7165 24776 7902 23718 8535 23718 13487 20753 14646 20329 18439 17788 18544 16941 21073 13553 21705 11012 21705 10165 21284 6565 20968 4659 20441 3176 18123 212 17701 0 1222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" adj="6300,24300" strokecolor="#70ad47" strokeweight="1pt">
                  <v:stroke joinstyle="miter"/>
                  <v:textbox>
                    <w:txbxContent>
                      <w:p w:rsidR="00341D91" w:rsidRDefault="00341D91" w:rsidP="00384C22">
                        <w:pPr>
                          <w:jc w:val="center"/>
                        </w:pPr>
                      </w:p>
                    </w:txbxContent>
                  </v:textbox>
                  <w10:wrap type="through"/>
                </v:shape>
              </w:pict>
            </w:r>
            <w:r w:rsidRPr="00D95867">
              <w:rPr>
                <w:rFonts w:ascii="Comic Sans MS" w:hAnsi="Comic Sans MS"/>
              </w:rPr>
              <w:t>4.</w:t>
            </w:r>
          </w:p>
          <w:p w:rsidR="00341D91" w:rsidRPr="00D95867" w:rsidRDefault="00341D91" w:rsidP="00D95867">
            <w:pPr>
              <w:jc w:val="center"/>
              <w:rPr>
                <w:rFonts w:ascii="Comic Sans MS" w:hAnsi="Comic Sans MS"/>
              </w:rPr>
            </w:pPr>
          </w:p>
          <w:p w:rsidR="00341D91" w:rsidRPr="00D95867" w:rsidRDefault="00341D91" w:rsidP="006177B8">
            <w:pPr>
              <w:rPr>
                <w:rFonts w:ascii="Comic Sans MS" w:hAnsi="Comic Sans MS"/>
              </w:rPr>
            </w:pPr>
          </w:p>
          <w:p w:rsidR="00341D91" w:rsidRPr="00D95867" w:rsidRDefault="00341D91" w:rsidP="00384C22">
            <w:pPr>
              <w:rPr>
                <w:rFonts w:ascii="Comic Sans MS" w:hAnsi="Comic Sans MS"/>
              </w:rPr>
            </w:pPr>
          </w:p>
          <w:p w:rsidR="00341D91" w:rsidRPr="00D95867" w:rsidRDefault="00341D91" w:rsidP="00D95867">
            <w:pPr>
              <w:jc w:val="center"/>
              <w:rPr>
                <w:rFonts w:ascii="Comic Sans MS" w:hAnsi="Comic Sans MS"/>
              </w:rPr>
            </w:pPr>
          </w:p>
          <w:p w:rsidR="00341D91" w:rsidRPr="00D95867" w:rsidRDefault="00341D91" w:rsidP="00D95867">
            <w:pPr>
              <w:jc w:val="center"/>
              <w:rPr>
                <w:rFonts w:ascii="Comic Sans MS" w:hAnsi="Comic Sans MS"/>
              </w:rPr>
            </w:pPr>
          </w:p>
          <w:p w:rsidR="00341D91" w:rsidRPr="00D95867" w:rsidRDefault="00341D91" w:rsidP="00D95867">
            <w:pPr>
              <w:jc w:val="center"/>
              <w:rPr>
                <w:rFonts w:ascii="Comic Sans MS" w:hAnsi="Comic Sans MS"/>
              </w:rPr>
            </w:pPr>
            <w:r w:rsidRPr="00D95867">
              <w:rPr>
                <w:rFonts w:ascii="Comic Sans MS" w:hAnsi="Comic Sans MS"/>
                <w:noProof/>
                <w:lang w:eastAsia="en-GB"/>
              </w:rPr>
              <w:pict>
                <v:shape id="Picture 19" o:spid="_x0000_i1026" type="#_x0000_t75" alt="/Users/clareevans/Pictures/Photos Library.photoslibrary/Masters/2020/06/22/20200622-152432/IMG_0753.jpg" style="width:76.5pt;height:99.75pt;visibility:visible">
                  <v:imagedata r:id="rId7" o:title=""/>
                </v:shape>
              </w:pict>
            </w:r>
          </w:p>
        </w:tc>
      </w:tr>
      <w:tr w:rsidR="00341D91" w:rsidRPr="00D95867" w:rsidTr="00D95867">
        <w:tc>
          <w:tcPr>
            <w:tcW w:w="4505" w:type="dxa"/>
          </w:tcPr>
          <w:p w:rsidR="00341D91" w:rsidRPr="00D95867" w:rsidRDefault="00341D91" w:rsidP="00D95867">
            <w:pPr>
              <w:jc w:val="center"/>
              <w:rPr>
                <w:rFonts w:ascii="Comic Sans MS" w:hAnsi="Comic Sans MS"/>
              </w:rPr>
            </w:pPr>
            <w:r>
              <w:rPr>
                <w:noProof/>
                <w:lang w:eastAsia="en-GB"/>
              </w:rPr>
              <w:pict>
                <v:shape id="Cloud Callout 14" o:spid="_x0000_s1032" type="#_x0000_t106" style="position:absolute;left:0;text-align:left;margin-left:33.65pt;margin-top:1.8pt;width:162.3pt;height:1in;z-index:251657728;visibility:visible;mso-position-horizontal-relative:text;mso-position-vertical-relative:text;v-text-anchor:middle" wrapcoords="12200 0 8100 450 2400 2475 2400 3600 1100 7200 300 8100 -100 9225 -100 10800 200 15750 1900 18000 2900 18000 5000 21600 5100 22950 5400 24750 5700 24750 6900 24750 7400 24750 9100 22275 11800 21600 17900 19125 17900 18000 20400 14400 21700 11475 21600 9450 21100 5175 20500 3375 18100 225 17700 0 1220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" adj="6300,24300" strokecolor="#70ad47" strokeweight="1pt">
                  <v:stroke joinstyle="miter"/>
                  <v:textbox>
                    <w:txbxContent>
                      <w:p w:rsidR="00341D91" w:rsidRDefault="00341D91" w:rsidP="00384C22">
                        <w:pPr>
                          <w:jc w:val="center"/>
                        </w:pPr>
                      </w:p>
                    </w:txbxContent>
                  </v:textbox>
                  <w10:wrap type="through"/>
                </v:shape>
              </w:pict>
            </w:r>
            <w:r w:rsidRPr="00D95867">
              <w:rPr>
                <w:rFonts w:ascii="Comic Sans MS" w:hAnsi="Comic Sans MS"/>
              </w:rPr>
              <w:t>5.</w:t>
            </w:r>
          </w:p>
          <w:p w:rsidR="00341D91" w:rsidRPr="00D95867" w:rsidRDefault="00341D91" w:rsidP="00D95867">
            <w:pPr>
              <w:jc w:val="center"/>
              <w:rPr>
                <w:rFonts w:ascii="Comic Sans MS" w:hAnsi="Comic Sans MS"/>
              </w:rPr>
            </w:pPr>
          </w:p>
          <w:p w:rsidR="00341D91" w:rsidRPr="00D95867" w:rsidRDefault="00341D91" w:rsidP="00D95867">
            <w:pPr>
              <w:jc w:val="center"/>
              <w:rPr>
                <w:rFonts w:ascii="Comic Sans MS" w:hAnsi="Comic Sans MS"/>
              </w:rPr>
            </w:pPr>
          </w:p>
          <w:p w:rsidR="00341D91" w:rsidRPr="00D95867" w:rsidRDefault="00341D91" w:rsidP="00D95867">
            <w:pPr>
              <w:jc w:val="center"/>
              <w:rPr>
                <w:rFonts w:ascii="Comic Sans MS" w:hAnsi="Comic Sans MS"/>
              </w:rPr>
            </w:pPr>
          </w:p>
          <w:p w:rsidR="00341D91" w:rsidRPr="00D95867" w:rsidRDefault="00341D91" w:rsidP="006177B8">
            <w:pPr>
              <w:rPr>
                <w:rFonts w:ascii="Comic Sans MS" w:hAnsi="Comic Sans MS"/>
              </w:rPr>
            </w:pPr>
          </w:p>
          <w:p w:rsidR="00341D91" w:rsidRPr="00D95867" w:rsidRDefault="00341D91" w:rsidP="006177B8">
            <w:pPr>
              <w:rPr>
                <w:rFonts w:ascii="Comic Sans MS" w:hAnsi="Comic Sans MS"/>
              </w:rPr>
            </w:pPr>
            <w:r w:rsidRPr="00D95867">
              <w:rPr>
                <w:rFonts w:ascii="Comic Sans MS" w:hAnsi="Comic Sans MS"/>
              </w:rPr>
              <w:t xml:space="preserve">  </w:t>
            </w:r>
          </w:p>
          <w:p w:rsidR="00341D91" w:rsidRPr="00D95867" w:rsidRDefault="00341D91" w:rsidP="00D95867">
            <w:pPr>
              <w:jc w:val="center"/>
              <w:rPr>
                <w:rFonts w:ascii="Comic Sans MS" w:hAnsi="Comic Sans MS"/>
              </w:rPr>
            </w:pPr>
            <w:r w:rsidRPr="00D95867">
              <w:rPr>
                <w:rFonts w:ascii="Comic Sans MS" w:hAnsi="Comic Sans MS"/>
                <w:noProof/>
                <w:lang w:eastAsia="en-GB"/>
              </w:rPr>
              <w:pict>
                <v:shape id="Picture 20" o:spid="_x0000_i1027" type="#_x0000_t75" alt="/Users/clareevans/Pictures/Photos Library.photoslibrary/Masters/2020/06/22/20200622-152432/IMG_0754.jpg" style="width:69pt;height:89.25pt;visibility:visible">
                  <v:imagedata r:id="rId8" o:title=""/>
                </v:shape>
              </w:pict>
            </w:r>
          </w:p>
          <w:p w:rsidR="00341D91" w:rsidRPr="00D95867" w:rsidRDefault="00341D91" w:rsidP="00944939">
            <w:pPr>
              <w:rPr>
                <w:rFonts w:ascii="Comic Sans MS" w:hAnsi="Comic Sans MS"/>
              </w:rPr>
            </w:pPr>
          </w:p>
        </w:tc>
        <w:tc>
          <w:tcPr>
            <w:tcW w:w="4505" w:type="dxa"/>
          </w:tcPr>
          <w:p w:rsidR="00341D91" w:rsidRPr="00D95867" w:rsidRDefault="00341D91" w:rsidP="00830D76">
            <w:pPr>
              <w:rPr>
                <w:rFonts w:ascii="Comic Sans MS" w:hAnsi="Comic Sans MS"/>
              </w:rPr>
            </w:pPr>
            <w:bookmarkStart w:id="0" w:name="_GoBack"/>
            <w:r>
              <w:rPr>
                <w:noProof/>
                <w:lang w:eastAsia="en-GB"/>
              </w:rPr>
              <w:pict>
                <v:shape id="Picture 21" o:spid="_x0000_s1033" type="#_x0000_t75" alt="/Users/clareevans/Pictures/Photos Library.photoslibrary/Masters/2020/06/22/20200622-152432/IMG_0755.jpg" style="position:absolute;margin-left:80.7pt;margin-top:117pt;width:68.75pt;height:85pt;z-index:251660800;visibility:visible;mso-position-horizontal-relative:text;mso-position-vertical-relative:text">
                  <v:imagedata r:id="rId9" o:title=""/>
                </v:shape>
              </w:pict>
            </w:r>
            <w:bookmarkEnd w:id="0"/>
            <w:r>
              <w:rPr>
                <w:noProof/>
                <w:lang w:eastAsia="en-GB"/>
              </w:rPr>
              <w:pict>
                <v:shape id="Cloud Callout 15" o:spid="_x0000_s1034" type="#_x0000_t106" style="position:absolute;margin-left:16.25pt;margin-top:19.45pt;width:187.85pt;height:66.7pt;z-index:251658752;visibility:visible;mso-position-horizontal-relative:text;mso-position-vertical-relative:text;v-text-anchor:middle" wrapcoords="12182 0 7603 485 2246 2427 2246 3883 -86 8980 -86 10679 346 15533 346 16261 3370 19416 3974 19416 5098 23542 5702 24755 5789 24755 6826 24755 7171 24755 8122 23542 9504 23299 13997 20387 13997 19416 16157 19416 18835 17231 18749 15533 19440 15533 21600 12620 21600 9465 21168 5582 20736 3640 18144 243 17798 0 1218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" adj="6300,24300" strokecolor="#70ad47" strokeweight="1pt">
                  <v:stroke joinstyle="miter"/>
                  <v:textbox>
                    <w:txbxContent>
                      <w:p w:rsidR="00341D91" w:rsidRDefault="00341D91" w:rsidP="00384C22">
                        <w:pPr>
                          <w:jc w:val="center"/>
                        </w:pPr>
                      </w:p>
                    </w:txbxContent>
                  </v:textbox>
                  <w10:wrap type="through"/>
                </v:shape>
              </w:pict>
            </w:r>
            <w:r w:rsidRPr="00D95867">
              <w:rPr>
                <w:rFonts w:ascii="Comic Sans MS" w:hAnsi="Comic Sans MS"/>
              </w:rPr>
              <w:t>6.</w:t>
            </w:r>
          </w:p>
          <w:p w:rsidR="00341D91" w:rsidRPr="00D95867" w:rsidRDefault="00341D91" w:rsidP="00830D76">
            <w:pPr>
              <w:rPr>
                <w:rFonts w:ascii="Comic Sans MS" w:hAnsi="Comic Sans MS"/>
              </w:rPr>
            </w:pPr>
          </w:p>
          <w:p w:rsidR="00341D91" w:rsidRPr="00D95867" w:rsidRDefault="00341D91" w:rsidP="00D95867">
            <w:pPr>
              <w:jc w:val="center"/>
              <w:rPr>
                <w:rFonts w:ascii="Comic Sans MS" w:hAnsi="Comic Sans MS"/>
              </w:rPr>
            </w:pPr>
          </w:p>
        </w:tc>
      </w:tr>
    </w:tbl>
    <w:p w:rsidR="00341D91" w:rsidRDefault="00341D91" w:rsidP="00C349A0">
      <w:pPr>
        <w:rPr>
          <w:rFonts w:ascii="Comic Sans MS" w:hAnsi="Comic Sans MS"/>
        </w:rPr>
      </w:pPr>
    </w:p>
    <w:p w:rsidR="00341D91" w:rsidRDefault="00341D91" w:rsidP="00C349A0">
      <w:pPr>
        <w:rPr>
          <w:rFonts w:ascii="Comic Sans MS" w:hAnsi="Comic Sans MS"/>
        </w:rPr>
      </w:pPr>
    </w:p>
    <w:p w:rsidR="00341D91" w:rsidRPr="00C06FB6" w:rsidRDefault="00341D91" w:rsidP="00C349A0">
      <w:pPr>
        <w:rPr>
          <w:rFonts w:ascii="Comic Sans MS" w:hAnsi="Comic Sans MS"/>
        </w:rPr>
      </w:pPr>
    </w:p>
    <w:sectPr w:rsidR="00341D91" w:rsidRPr="00C06FB6" w:rsidSect="00C401B4">
      <w:pgSz w:w="11900" w:h="16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6FB6"/>
    <w:rsid w:val="00186055"/>
    <w:rsid w:val="00341D91"/>
    <w:rsid w:val="00384C22"/>
    <w:rsid w:val="004A3B0F"/>
    <w:rsid w:val="00520FEE"/>
    <w:rsid w:val="005553FA"/>
    <w:rsid w:val="006177B8"/>
    <w:rsid w:val="00671C1A"/>
    <w:rsid w:val="00830D76"/>
    <w:rsid w:val="00944939"/>
    <w:rsid w:val="009B28C2"/>
    <w:rsid w:val="00BF1FBD"/>
    <w:rsid w:val="00C06FB6"/>
    <w:rsid w:val="00C349A0"/>
    <w:rsid w:val="00C401B4"/>
    <w:rsid w:val="00CF7AD5"/>
    <w:rsid w:val="00D95867"/>
    <w:rsid w:val="00E17390"/>
    <w:rsid w:val="00F1717A"/>
    <w:rsid w:val="00F619D3"/>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055"/>
    <w:rPr>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A3B0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2</Pages>
  <Words>18</Words>
  <Characters>108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Evans</dc:creator>
  <cp:keywords/>
  <dc:description/>
  <cp:lastModifiedBy>Clare.Evans</cp:lastModifiedBy>
  <cp:revision>4</cp:revision>
  <cp:lastPrinted>2020-06-26T11:31:00Z</cp:lastPrinted>
  <dcterms:created xsi:type="dcterms:W3CDTF">2020-06-22T15:17:00Z</dcterms:created>
  <dcterms:modified xsi:type="dcterms:W3CDTF">2020-06-26T11:32:00Z</dcterms:modified>
</cp:coreProperties>
</file>